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E319A" w14:textId="77777777" w:rsidR="00DE71AE" w:rsidRDefault="00DE71AE" w:rsidP="00DE71AE">
      <w:pPr>
        <w:keepNext/>
        <w:jc w:val="center"/>
        <w:outlineLvl w:val="0"/>
        <w:rPr>
          <w:rFonts w:asciiTheme="minorHAnsi" w:hAnsiTheme="minorHAnsi" w:cstheme="minorHAnsi"/>
          <w:b/>
          <w:bCs/>
          <w:caps/>
        </w:rPr>
      </w:pPr>
    </w:p>
    <w:p w14:paraId="6019F812" w14:textId="77777777" w:rsidR="00DE71AE" w:rsidRDefault="00DE71AE" w:rsidP="00DE71AE">
      <w:pPr>
        <w:keepNext/>
        <w:jc w:val="center"/>
        <w:outlineLvl w:val="0"/>
        <w:rPr>
          <w:rFonts w:asciiTheme="minorHAnsi" w:hAnsiTheme="minorHAnsi" w:cstheme="minorHAnsi"/>
          <w:b/>
          <w:bCs/>
          <w:caps/>
        </w:rPr>
      </w:pPr>
    </w:p>
    <w:p w14:paraId="68DC59B3" w14:textId="77777777" w:rsidR="00DE71AE" w:rsidRDefault="00DE71AE" w:rsidP="00DE71AE">
      <w:pPr>
        <w:keepNext/>
        <w:jc w:val="center"/>
        <w:outlineLvl w:val="0"/>
        <w:rPr>
          <w:rFonts w:asciiTheme="minorHAnsi" w:hAnsiTheme="minorHAnsi" w:cstheme="minorHAnsi"/>
          <w:b/>
          <w:bCs/>
          <w:caps/>
        </w:rPr>
      </w:pPr>
    </w:p>
    <w:p w14:paraId="15DC7194" w14:textId="77777777" w:rsidR="00DE71AE" w:rsidRPr="00DE71AE" w:rsidRDefault="00DE71AE" w:rsidP="00DE71AE">
      <w:pPr>
        <w:keepNext/>
        <w:jc w:val="center"/>
        <w:outlineLvl w:val="0"/>
        <w:rPr>
          <w:rFonts w:asciiTheme="minorHAnsi" w:hAnsiTheme="minorHAnsi" w:cstheme="minorHAnsi"/>
          <w:b/>
          <w:bCs/>
          <w:caps/>
          <w:sz w:val="32"/>
          <w:szCs w:val="32"/>
        </w:rPr>
      </w:pPr>
    </w:p>
    <w:p w14:paraId="506EE8A6" w14:textId="2B0264A9" w:rsidR="00DE71AE" w:rsidRPr="00DE71AE" w:rsidRDefault="00DE71AE" w:rsidP="00DE71AE">
      <w:pPr>
        <w:keepNext/>
        <w:jc w:val="center"/>
        <w:outlineLvl w:val="0"/>
        <w:rPr>
          <w:rFonts w:asciiTheme="minorHAnsi" w:hAnsiTheme="minorHAnsi" w:cstheme="minorHAnsi"/>
          <w:b/>
          <w:bCs/>
          <w:caps/>
          <w:sz w:val="32"/>
          <w:szCs w:val="32"/>
        </w:rPr>
      </w:pPr>
      <w:r w:rsidRPr="00DE71AE">
        <w:rPr>
          <w:rFonts w:asciiTheme="minorHAnsi" w:hAnsiTheme="minorHAnsi" w:cstheme="minorHAnsi"/>
          <w:b/>
          <w:bCs/>
          <w:caps/>
          <w:sz w:val="32"/>
          <w:szCs w:val="32"/>
        </w:rPr>
        <w:t>CONFIRMATION OF THE DATES OF THE PERIOD FOR THE EXERCISE OF PUBLIC RIGHTS</w:t>
      </w:r>
    </w:p>
    <w:p w14:paraId="49E012ED" w14:textId="77777777" w:rsidR="00DE71AE" w:rsidRPr="00DE71AE" w:rsidRDefault="00DE71AE" w:rsidP="00DE71AE">
      <w:pPr>
        <w:keepNext/>
        <w:jc w:val="center"/>
        <w:outlineLvl w:val="0"/>
        <w:rPr>
          <w:rFonts w:asciiTheme="minorHAnsi" w:hAnsiTheme="minorHAnsi" w:cstheme="minorHAnsi"/>
          <w:b/>
          <w:bCs/>
          <w:caps/>
          <w:sz w:val="32"/>
          <w:szCs w:val="32"/>
        </w:rPr>
      </w:pPr>
    </w:p>
    <w:p w14:paraId="3442FA25" w14:textId="47F89AC0" w:rsidR="00DE71AE" w:rsidRPr="00DE71AE" w:rsidRDefault="00DE71AE" w:rsidP="00DE71AE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</w:rPr>
      </w:pPr>
      <w:r w:rsidRPr="00DE71AE">
        <w:rPr>
          <w:rFonts w:asciiTheme="minorHAnsi" w:hAnsiTheme="minorHAnsi" w:cstheme="minorHAnsi"/>
        </w:rPr>
        <w:t>Name of smaller authority:</w:t>
      </w:r>
      <w:r w:rsidRPr="00DE71AE">
        <w:rPr>
          <w:rFonts w:asciiTheme="minorHAnsi" w:hAnsiTheme="minorHAnsi" w:cstheme="minorHAnsi"/>
          <w:b/>
        </w:rPr>
        <w:t xml:space="preserve"> Flamstead PC</w:t>
      </w:r>
    </w:p>
    <w:p w14:paraId="08833470" w14:textId="77777777" w:rsidR="00DE71AE" w:rsidRPr="00DE71AE" w:rsidRDefault="00DE71AE" w:rsidP="00DE71AE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</w:rPr>
      </w:pPr>
    </w:p>
    <w:p w14:paraId="2CEF6490" w14:textId="6BBFFF0C" w:rsidR="00DE71AE" w:rsidRDefault="00DE71AE" w:rsidP="00DE71AE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</w:rPr>
      </w:pPr>
      <w:r w:rsidRPr="00DE71AE">
        <w:rPr>
          <w:rFonts w:asciiTheme="minorHAnsi" w:hAnsiTheme="minorHAnsi" w:cstheme="minorHAnsi"/>
        </w:rPr>
        <w:t xml:space="preserve">County Area (local councils and parish meetings only): </w:t>
      </w:r>
      <w:r w:rsidRPr="00DE71AE">
        <w:rPr>
          <w:rFonts w:asciiTheme="minorHAnsi" w:hAnsiTheme="minorHAnsi" w:cstheme="minorHAnsi"/>
          <w:b/>
        </w:rPr>
        <w:t>Dacorum</w:t>
      </w:r>
    </w:p>
    <w:p w14:paraId="3FA85FC1" w14:textId="77777777" w:rsidR="00DE71AE" w:rsidRPr="00DE71AE" w:rsidRDefault="00DE71AE" w:rsidP="00DE71AE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</w:rPr>
      </w:pPr>
    </w:p>
    <w:p w14:paraId="76F1A84C" w14:textId="77777777" w:rsidR="00DE71AE" w:rsidRPr="00DE71AE" w:rsidRDefault="00DE71AE" w:rsidP="00DE71AE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</w:rPr>
      </w:pPr>
    </w:p>
    <w:p w14:paraId="2FD27075" w14:textId="77777777" w:rsidR="00DE71AE" w:rsidRPr="00DE71AE" w:rsidRDefault="00DE71AE" w:rsidP="00DE71AE">
      <w:pPr>
        <w:rPr>
          <w:rFonts w:asciiTheme="minorHAnsi" w:hAnsiTheme="minorHAnsi" w:cstheme="minorHAnsi"/>
          <w:b/>
          <w:bCs/>
          <w:caps/>
        </w:rPr>
      </w:pPr>
      <w:r w:rsidRPr="00DE71AE">
        <w:rPr>
          <w:rFonts w:asciiTheme="minorHAnsi" w:hAnsiTheme="minorHAnsi" w:cstheme="minorHAnsi"/>
          <w:b/>
        </w:rPr>
        <w:t>On behalf of the smaller authority, I confirm that the dates set for the period for the exercise of public rights are as follows:</w:t>
      </w:r>
      <w:r w:rsidRPr="00DE71AE">
        <w:rPr>
          <w:rFonts w:asciiTheme="minorHAnsi" w:hAnsiTheme="minorHAnsi" w:cstheme="minorHAnsi"/>
          <w:b/>
          <w:bCs/>
          <w:caps/>
        </w:rPr>
        <w:t xml:space="preserve"> </w:t>
      </w:r>
    </w:p>
    <w:p w14:paraId="3731144B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</w:rPr>
      </w:pPr>
    </w:p>
    <w:p w14:paraId="70E44847" w14:textId="0670F55B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</w:rPr>
      </w:pPr>
      <w:r w:rsidRPr="00DE71AE">
        <w:rPr>
          <w:rFonts w:asciiTheme="minorHAnsi" w:hAnsiTheme="minorHAnsi" w:cstheme="minorHAnsi"/>
        </w:rPr>
        <w:t>Commencing on</w:t>
      </w:r>
      <w:r>
        <w:rPr>
          <w:rFonts w:asciiTheme="minorHAnsi" w:hAnsiTheme="minorHAnsi" w:cstheme="minorHAnsi"/>
        </w:rPr>
        <w:t xml:space="preserve">:  </w:t>
      </w:r>
      <w:r w:rsidRPr="00DE71AE">
        <w:rPr>
          <w:rFonts w:asciiTheme="minorHAnsi" w:hAnsiTheme="minorHAnsi" w:cstheme="minorHAnsi"/>
          <w:b/>
        </w:rPr>
        <w:t>24 June 2019</w:t>
      </w:r>
    </w:p>
    <w:p w14:paraId="00B5AD21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</w:rPr>
      </w:pPr>
    </w:p>
    <w:p w14:paraId="54BF7CAA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120"/>
        <w:ind w:left="357"/>
        <w:textAlignment w:val="baseline"/>
        <w:rPr>
          <w:rFonts w:asciiTheme="minorHAnsi" w:hAnsiTheme="minorHAnsi" w:cstheme="minorHAnsi"/>
        </w:rPr>
      </w:pPr>
    </w:p>
    <w:p w14:paraId="511E7002" w14:textId="31A0D59F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  <w:r w:rsidRPr="00DE71AE">
        <w:rPr>
          <w:rFonts w:asciiTheme="minorHAnsi" w:hAnsiTheme="minorHAnsi" w:cstheme="minorHAnsi"/>
        </w:rPr>
        <w:t>and ending on</w:t>
      </w:r>
      <w:r>
        <w:rPr>
          <w:rFonts w:asciiTheme="minorHAnsi" w:hAnsiTheme="minorHAnsi" w:cstheme="minorHAnsi"/>
        </w:rPr>
        <w:t xml:space="preserve">:  </w:t>
      </w:r>
      <w:r w:rsidRPr="00DE71AE">
        <w:rPr>
          <w:rFonts w:asciiTheme="minorHAnsi" w:hAnsiTheme="minorHAnsi" w:cstheme="minorHAnsi"/>
          <w:b/>
        </w:rPr>
        <w:t>02 August 2019</w:t>
      </w:r>
    </w:p>
    <w:p w14:paraId="17BBD166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</w:p>
    <w:p w14:paraId="1B5CF346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</w:rPr>
      </w:pPr>
    </w:p>
    <w:p w14:paraId="5CDF6766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</w:p>
    <w:p w14:paraId="0DD4DD26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3A34BA1F" w14:textId="28237096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  <w:r w:rsidRPr="00DE71AE">
        <w:rPr>
          <w:rFonts w:asciiTheme="minorHAnsi" w:hAnsiTheme="minorHAnsi" w:cstheme="minorHAnsi"/>
          <w:b/>
        </w:rPr>
        <w:t>Signed:</w:t>
      </w:r>
      <w:r w:rsidRPr="00DE71AE">
        <w:rPr>
          <w:rFonts w:asciiTheme="minorHAnsi" w:hAnsiTheme="minorHAnsi" w:cstheme="minorHAnsi"/>
          <w:b/>
        </w:rPr>
        <w:tab/>
      </w:r>
      <w:r w:rsidR="0039124F">
        <w:rPr>
          <w:noProof/>
        </w:rPr>
        <w:drawing>
          <wp:inline distT="0" distB="0" distL="0" distR="0" wp14:anchorId="50B1B6BF" wp14:editId="169E51D4">
            <wp:extent cx="2170430" cy="604520"/>
            <wp:effectExtent l="0" t="0" r="127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  <w:r w:rsidRPr="00DE71AE">
        <w:rPr>
          <w:rFonts w:asciiTheme="minorHAnsi" w:hAnsiTheme="minorHAnsi" w:cstheme="minorHAnsi"/>
          <w:b/>
        </w:rPr>
        <w:softHyphen/>
      </w:r>
    </w:p>
    <w:p w14:paraId="13D4FD66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</w:p>
    <w:p w14:paraId="6D09E621" w14:textId="1B0507A1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  <w:r w:rsidRPr="00DE71AE">
        <w:rPr>
          <w:rFonts w:asciiTheme="minorHAnsi" w:hAnsiTheme="minorHAnsi" w:cstheme="minorHAnsi"/>
          <w:b/>
        </w:rPr>
        <w:t>Role:</w:t>
      </w:r>
      <w:r w:rsidRPr="00DE71AE">
        <w:rPr>
          <w:rFonts w:asciiTheme="minorHAnsi" w:hAnsiTheme="minorHAnsi" w:cstheme="minorHAnsi"/>
        </w:rPr>
        <w:tab/>
        <w:t>Parish Clerk</w:t>
      </w:r>
    </w:p>
    <w:p w14:paraId="2FCE630B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  <w:r w:rsidRPr="00DE71AE">
        <w:rPr>
          <w:rFonts w:asciiTheme="minorHAnsi" w:hAnsiTheme="minorHAnsi" w:cstheme="minorHAnsi"/>
          <w:b/>
        </w:rPr>
        <w:tab/>
      </w:r>
      <w:r w:rsidRPr="00DE71AE">
        <w:rPr>
          <w:rFonts w:asciiTheme="minorHAnsi" w:hAnsiTheme="minorHAnsi" w:cstheme="minorHAnsi"/>
          <w:b/>
        </w:rPr>
        <w:tab/>
      </w:r>
      <w:r w:rsidRPr="00DE71AE">
        <w:rPr>
          <w:rFonts w:asciiTheme="minorHAnsi" w:hAnsiTheme="minorHAnsi" w:cstheme="minorHAnsi"/>
          <w:b/>
        </w:rPr>
        <w:tab/>
      </w:r>
    </w:p>
    <w:p w14:paraId="1BBA7BEF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</w:p>
    <w:p w14:paraId="5C31389E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HAnsi" w:hAnsiTheme="minorHAnsi" w:cstheme="minorHAnsi"/>
          <w:b/>
        </w:rPr>
      </w:pPr>
    </w:p>
    <w:p w14:paraId="6755F976" w14:textId="77777777" w:rsidR="00DE71AE" w:rsidRPr="00DE71AE" w:rsidRDefault="00DE71AE" w:rsidP="00DE71AE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ind w:left="360"/>
        <w:jc w:val="center"/>
        <w:textAlignment w:val="baseline"/>
        <w:rPr>
          <w:rFonts w:asciiTheme="minorHAnsi" w:hAnsiTheme="minorHAnsi" w:cstheme="minorHAnsi"/>
          <w:b/>
        </w:rPr>
      </w:pPr>
    </w:p>
    <w:p w14:paraId="2D137AAD" w14:textId="77777777" w:rsidR="007B2BC2" w:rsidRPr="00DE71AE" w:rsidRDefault="007B2BC2" w:rsidP="007B2BC2">
      <w:pPr>
        <w:rPr>
          <w:rFonts w:asciiTheme="minorHAnsi" w:hAnsiTheme="minorHAnsi" w:cstheme="minorHAnsi"/>
        </w:rPr>
      </w:pPr>
    </w:p>
    <w:p w14:paraId="0C1C7C28" w14:textId="77777777" w:rsidR="00236A7C" w:rsidRPr="00DE71AE" w:rsidRDefault="00236A7C" w:rsidP="00236A7C">
      <w:pPr>
        <w:jc w:val="center"/>
        <w:rPr>
          <w:rFonts w:asciiTheme="minorHAnsi" w:hAnsiTheme="minorHAnsi" w:cstheme="minorHAnsi"/>
          <w:b/>
          <w:bCs/>
        </w:rPr>
      </w:pPr>
    </w:p>
    <w:sectPr w:rsidR="00236A7C" w:rsidRPr="00DE71AE" w:rsidSect="002127D0">
      <w:headerReference w:type="default" r:id="rId8"/>
      <w:footerReference w:type="default" r:id="rId9"/>
      <w:pgSz w:w="11900" w:h="16840"/>
      <w:pgMar w:top="2835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277DE" w14:textId="77777777" w:rsidR="003C5E47" w:rsidRDefault="003C5E47" w:rsidP="006D551C">
      <w:r>
        <w:separator/>
      </w:r>
    </w:p>
  </w:endnote>
  <w:endnote w:type="continuationSeparator" w:id="0">
    <w:p w14:paraId="6A003802" w14:textId="77777777" w:rsidR="003C5E47" w:rsidRDefault="003C5E47" w:rsidP="006D5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4505D" w14:textId="0B52397B" w:rsidR="006D551C" w:rsidRDefault="006D55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1556A7" w14:textId="77777777" w:rsidR="003C5E47" w:rsidRDefault="003C5E47" w:rsidP="006D551C">
      <w:r>
        <w:separator/>
      </w:r>
    </w:p>
  </w:footnote>
  <w:footnote w:type="continuationSeparator" w:id="0">
    <w:p w14:paraId="67CF730B" w14:textId="77777777" w:rsidR="003C5E47" w:rsidRDefault="003C5E47" w:rsidP="006D5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BF758" w14:textId="77777777" w:rsidR="006D551C" w:rsidRDefault="00E4455C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2CCBB57" wp14:editId="733BC075">
          <wp:simplePos x="0" y="0"/>
          <wp:positionH relativeFrom="column">
            <wp:posOffset>-1129665</wp:posOffset>
          </wp:positionH>
          <wp:positionV relativeFrom="paragraph">
            <wp:posOffset>-435610</wp:posOffset>
          </wp:positionV>
          <wp:extent cx="3575685" cy="1719580"/>
          <wp:effectExtent l="0" t="0" r="571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5685" cy="1719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D25A2"/>
    <w:multiLevelType w:val="hybridMultilevel"/>
    <w:tmpl w:val="773A4B84"/>
    <w:lvl w:ilvl="0" w:tplc="26FE3424">
      <w:start w:val="1"/>
      <w:numFmt w:val="lowerRoman"/>
      <w:lvlText w:val="%1)"/>
      <w:lvlJc w:val="left"/>
      <w:pPr>
        <w:ind w:left="1429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53536B"/>
    <w:multiLevelType w:val="hybridMultilevel"/>
    <w:tmpl w:val="6916E40C"/>
    <w:lvl w:ilvl="0" w:tplc="6638E4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40E9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8F2829"/>
    <w:multiLevelType w:val="hybridMultilevel"/>
    <w:tmpl w:val="E81E4F12"/>
    <w:lvl w:ilvl="0" w:tplc="1EE0D45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7D5DD9"/>
    <w:multiLevelType w:val="hybridMultilevel"/>
    <w:tmpl w:val="0096CA1E"/>
    <w:lvl w:ilvl="0" w:tplc="48BA927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AF373E"/>
    <w:multiLevelType w:val="hybridMultilevel"/>
    <w:tmpl w:val="AEDEFDAE"/>
    <w:lvl w:ilvl="0" w:tplc="E8DE08C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A7619D"/>
    <w:multiLevelType w:val="hybridMultilevel"/>
    <w:tmpl w:val="F6B05AB2"/>
    <w:lvl w:ilvl="0" w:tplc="B7FCE7F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3E4759"/>
    <w:multiLevelType w:val="hybridMultilevel"/>
    <w:tmpl w:val="7598BC54"/>
    <w:lvl w:ilvl="0" w:tplc="99D28EA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55C"/>
    <w:rsid w:val="00014E3F"/>
    <w:rsid w:val="000437FC"/>
    <w:rsid w:val="00055B71"/>
    <w:rsid w:val="000A311E"/>
    <w:rsid w:val="0010607D"/>
    <w:rsid w:val="00136CF3"/>
    <w:rsid w:val="0016350C"/>
    <w:rsid w:val="001C7D0E"/>
    <w:rsid w:val="001E655A"/>
    <w:rsid w:val="001E714E"/>
    <w:rsid w:val="002127D0"/>
    <w:rsid w:val="00236A7C"/>
    <w:rsid w:val="002646AC"/>
    <w:rsid w:val="00273F84"/>
    <w:rsid w:val="00291DF1"/>
    <w:rsid w:val="00297B60"/>
    <w:rsid w:val="00331C5C"/>
    <w:rsid w:val="00382D65"/>
    <w:rsid w:val="0039124F"/>
    <w:rsid w:val="003C5E47"/>
    <w:rsid w:val="003E48C9"/>
    <w:rsid w:val="004561C2"/>
    <w:rsid w:val="00481685"/>
    <w:rsid w:val="004B1BC6"/>
    <w:rsid w:val="00505524"/>
    <w:rsid w:val="005A467C"/>
    <w:rsid w:val="0061774D"/>
    <w:rsid w:val="006403FB"/>
    <w:rsid w:val="00641547"/>
    <w:rsid w:val="00647232"/>
    <w:rsid w:val="006C2B10"/>
    <w:rsid w:val="006D551C"/>
    <w:rsid w:val="00751EC6"/>
    <w:rsid w:val="00771669"/>
    <w:rsid w:val="00784AB8"/>
    <w:rsid w:val="007871DA"/>
    <w:rsid w:val="007A5D79"/>
    <w:rsid w:val="007B2BC2"/>
    <w:rsid w:val="00800A7A"/>
    <w:rsid w:val="008F7B43"/>
    <w:rsid w:val="00A51954"/>
    <w:rsid w:val="00B40C7E"/>
    <w:rsid w:val="00B70647"/>
    <w:rsid w:val="00BE2ADC"/>
    <w:rsid w:val="00C44091"/>
    <w:rsid w:val="00C5153F"/>
    <w:rsid w:val="00C70A0A"/>
    <w:rsid w:val="00CC2477"/>
    <w:rsid w:val="00CD4FE6"/>
    <w:rsid w:val="00CF69F2"/>
    <w:rsid w:val="00DD3E3F"/>
    <w:rsid w:val="00DE71AE"/>
    <w:rsid w:val="00DF67D7"/>
    <w:rsid w:val="00E152CB"/>
    <w:rsid w:val="00E2183B"/>
    <w:rsid w:val="00E318DD"/>
    <w:rsid w:val="00E4455C"/>
    <w:rsid w:val="00E52A91"/>
    <w:rsid w:val="00E53822"/>
    <w:rsid w:val="00F47495"/>
    <w:rsid w:val="00F67F35"/>
    <w:rsid w:val="00FC13F8"/>
    <w:rsid w:val="00FE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D9E6FE"/>
  <w14:defaultImageDpi w14:val="300"/>
  <w15:docId w15:val="{405F5987-245D-4622-AA2C-2767D054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4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14E3F"/>
    <w:pPr>
      <w:keepNext/>
      <w:jc w:val="center"/>
      <w:outlineLvl w:val="0"/>
    </w:pPr>
    <w:rPr>
      <w:b/>
      <w:sz w:val="36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014E3F"/>
    <w:pPr>
      <w:keepNext/>
      <w:jc w:val="center"/>
      <w:outlineLvl w:val="1"/>
    </w:pPr>
    <w:rPr>
      <w:b/>
      <w:sz w:val="7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166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1669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551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D551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D551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D551C"/>
    <w:rPr>
      <w:sz w:val="24"/>
      <w:szCs w:val="24"/>
      <w:lang w:val="en-US" w:eastAsia="en-US"/>
    </w:rPr>
  </w:style>
  <w:style w:type="paragraph" w:customStyle="1" w:styleId="Default">
    <w:name w:val="Default"/>
    <w:rsid w:val="0061774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55B71"/>
    <w:pPr>
      <w:widowControl w:val="0"/>
      <w:suppressAutoHyphens/>
      <w:ind w:left="720"/>
      <w:contextualSpacing/>
    </w:pPr>
    <w:rPr>
      <w:rFonts w:eastAsia="SimSun" w:cs="Mangal"/>
      <w:kern w:val="1"/>
      <w:szCs w:val="21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7A5D79"/>
    <w:pPr>
      <w:spacing w:before="100" w:beforeAutospacing="1" w:after="100" w:afterAutospacing="1"/>
    </w:pPr>
  </w:style>
  <w:style w:type="character" w:styleId="Hyperlink">
    <w:name w:val="Hyperlink"/>
    <w:basedOn w:val="DefaultParagraphFont"/>
    <w:unhideWhenUsed/>
    <w:rsid w:val="007A5D7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014E3F"/>
    <w:rPr>
      <w:rFonts w:ascii="Times New Roman" w:eastAsia="Times New Roman" w:hAnsi="Times New Roman"/>
      <w:b/>
      <w:sz w:val="36"/>
      <w:lang w:eastAsia="en-US"/>
    </w:rPr>
  </w:style>
  <w:style w:type="character" w:customStyle="1" w:styleId="Heading2Char">
    <w:name w:val="Heading 2 Char"/>
    <w:basedOn w:val="DefaultParagraphFont"/>
    <w:link w:val="Heading2"/>
    <w:rsid w:val="00014E3F"/>
    <w:rPr>
      <w:rFonts w:ascii="Times New Roman" w:eastAsia="Times New Roman" w:hAnsi="Times New Roman"/>
      <w:b/>
      <w:sz w:val="72"/>
      <w:lang w:eastAsia="en-US"/>
    </w:rPr>
  </w:style>
  <w:style w:type="paragraph" w:styleId="BodyText2">
    <w:name w:val="Body Text 2"/>
    <w:basedOn w:val="Normal"/>
    <w:link w:val="BodyText2Char"/>
    <w:rsid w:val="00014E3F"/>
    <w:rPr>
      <w:sz w:val="28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014E3F"/>
    <w:rPr>
      <w:rFonts w:ascii="Times New Roman" w:eastAsia="Times New Roman" w:hAnsi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4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8370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3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7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48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05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ish%20Clerk\Downloads\Adjusted%20Letterhead%20with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Adjusted Letterhead with logo</Template>
  <TotalTime>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Caroline</cp:lastModifiedBy>
  <cp:revision>3</cp:revision>
  <cp:lastPrinted>2019-05-07T12:08:00Z</cp:lastPrinted>
  <dcterms:created xsi:type="dcterms:W3CDTF">2019-05-07T12:09:00Z</dcterms:created>
  <dcterms:modified xsi:type="dcterms:W3CDTF">2019-06-11T12:30:00Z</dcterms:modified>
</cp:coreProperties>
</file>